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78" w:after="0" w:line="240" w:lineRule="auto"/>
        <w:ind w:left="4358" w:right="4297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2954" w:right="2889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WID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2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" w:after="0" w:line="240" w:lineRule="auto"/>
        <w:ind w:left="4363" w:right="4302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00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pm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3192" w:right="3128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niv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nion,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  <w:b/>
          <w:bCs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oom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52" w:lineRule="exact"/>
        <w:ind w:left="100" w:right="246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d,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Brown,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Buchan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ss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bsen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ant</w:t>
      </w:r>
    </w:p>
    <w:p>
      <w:pPr>
        <w:spacing w:before="1" w:after="0" w:line="254" w:lineRule="exact"/>
        <w:ind w:left="100" w:right="184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  <w:b/>
          <w:bCs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ues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  <w:b/>
          <w:bCs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b/>
          <w:bCs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s;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x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hu,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</w:p>
    <w:p>
      <w:pPr>
        <w:spacing w:before="8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1" w:lineRule="auto"/>
        <w:ind w:left="100" w:right="397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ed.</w:t>
      </w:r>
    </w:p>
    <w:p>
      <w:pPr>
        <w:spacing w:before="12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27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xa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</w:p>
    <w:p>
      <w:pPr>
        <w:spacing w:before="13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s?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16" w:after="0" w:line="241" w:lineRule="auto"/>
        <w:ind w:left="820" w:right="229" w:firstLine="-36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</w:p>
    <w:p>
      <w:pPr>
        <w:spacing w:before="14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ce;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“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”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</w:p>
    <w:p>
      <w:pPr>
        <w:spacing w:before="1" w:after="0" w:line="240" w:lineRule="auto"/>
        <w:ind w:left="784" w:right="8298"/>
        <w:jc w:val="center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13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ne?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hono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out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?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sub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ded?</w:t>
      </w:r>
    </w:p>
    <w:p>
      <w:pPr>
        <w:spacing w:before="16" w:after="0" w:line="241" w:lineRule="auto"/>
        <w:ind w:left="820" w:right="62" w:firstLine="-36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Uni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suppo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12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d.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app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ct</w:t>
      </w:r>
    </w:p>
    <w:p>
      <w:pPr>
        <w:spacing w:before="16" w:after="0" w:line="241" w:lineRule="auto"/>
        <w:ind w:left="820" w:right="507" w:firstLine="-36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e?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q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boa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14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ad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E’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?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ost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sub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?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would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end?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ease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ub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/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?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anno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due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pub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Day</w:t>
      </w:r>
    </w:p>
    <w:p>
      <w:pPr>
        <w:spacing w:before="16" w:after="0" w:line="241" w:lineRule="auto"/>
        <w:ind w:left="820" w:right="137" w:firstLine="-36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Spr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ng;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</w:p>
    <w:p>
      <w:pPr>
        <w:spacing w:before="12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?</w:t>
      </w:r>
    </w:p>
    <w:p>
      <w:pPr>
        <w:spacing w:before="16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</w:p>
    <w:p>
      <w:pPr>
        <w:spacing w:before="15" w:after="0" w:line="240" w:lineRule="auto"/>
        <w:ind w:left="460" w:right="-20"/>
        <w:jc w:val="left"/>
        <w:tabs>
          <w:tab w:pos="820" w:val="left"/>
        </w:tabs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</w:t>
        <w:tab/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exa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</w:p>
    <w:p>
      <w:pPr>
        <w:jc w:val="left"/>
        <w:spacing w:after="0"/>
        <w:sectPr>
          <w:type w:val="continuous"/>
          <w:pgSz w:w="12240" w:h="15840"/>
          <w:pgMar w:top="1360" w:bottom="280" w:left="1340" w:right="1380"/>
        </w:sectPr>
      </w:pPr>
      <w:rPr/>
    </w:p>
    <w:p>
      <w:pPr>
        <w:spacing w:before="74" w:after="0" w:line="240" w:lineRule="auto"/>
        <w:ind w:left="100" w:right="182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Ph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qu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que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5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pose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st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qu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5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</w:p>
    <w:p>
      <w:pPr>
        <w:spacing w:before="17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52" w:lineRule="exact"/>
        <w:ind w:left="100" w:right="475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oped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new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x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;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</w:p>
    <w:p>
      <w:pPr>
        <w:spacing w:before="11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Sena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44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  <w:u w:val="single" w:color="0000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  <w:u w:val="single" w:color="0000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epo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cou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k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Ro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Fa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eak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en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</w:p>
    <w:p>
      <w:pPr>
        <w:spacing w:before="1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was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ed.</w:t>
      </w:r>
    </w:p>
    <w:p>
      <w:pPr>
        <w:spacing w:before="14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ey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–</w:t>
      </w:r>
      <w:r>
        <w:rPr>
          <w:rFonts w:ascii="Times New Roman" w:hAnsi="Times New Roman" w:cs="Times New Roman" w:eastAsia="Times New Roman"/>
          <w:sz w:val="22"/>
          <w:szCs w:val="22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as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hat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and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con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v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of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e.</w:t>
      </w:r>
    </w:p>
    <w:p>
      <w:pPr>
        <w:spacing w:before="1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ng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4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05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ext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Thu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ece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ber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8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2011,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3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: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0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p.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.,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h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ca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g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oom</w:t>
      </w:r>
    </w:p>
    <w:p>
      <w:pPr>
        <w:spacing w:before="5" w:after="0" w:line="100" w:lineRule="exact"/>
        <w:jc w:val="left"/>
        <w:rPr>
          <w:sz w:val="10"/>
          <w:szCs w:val="10"/>
        </w:rPr>
      </w:pPr>
      <w:rPr/>
      <w:r>
        <w:rPr>
          <w:sz w:val="10"/>
          <w:szCs w:val="1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s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pe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f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u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l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sub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m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ed,</w:t>
      </w:r>
    </w:p>
    <w:p>
      <w:pPr>
        <w:spacing w:before="0" w:after="0" w:line="252" w:lineRule="exact"/>
        <w:ind w:left="100" w:right="-20"/>
        <w:jc w:val="left"/>
        <w:rPr>
          <w:rFonts w:ascii="Times New Roman" w:hAnsi="Times New Roman" w:cs="Times New Roman" w:eastAsia="Times New Roman"/>
          <w:sz w:val="22"/>
          <w:szCs w:val="22"/>
        </w:rPr>
      </w:pPr>
      <w:rPr/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J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ne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-3"/>
          <w:w w:val="100"/>
        </w:rPr>
        <w:t>B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o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n,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W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I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D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Sec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e</w:t>
      </w:r>
      <w:r>
        <w:rPr>
          <w:rFonts w:ascii="Times New Roman" w:hAnsi="Times New Roman" w:cs="Times New Roman" w:eastAsia="Times New Roman"/>
          <w:sz w:val="22"/>
          <w:szCs w:val="22"/>
          <w:spacing w:val="1"/>
          <w:w w:val="100"/>
        </w:rPr>
        <w:t>t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a</w:t>
      </w:r>
      <w:r>
        <w:rPr>
          <w:rFonts w:ascii="Times New Roman" w:hAnsi="Times New Roman" w:cs="Times New Roman" w:eastAsia="Times New Roman"/>
          <w:sz w:val="22"/>
          <w:szCs w:val="22"/>
          <w:spacing w:val="-1"/>
          <w:w w:val="100"/>
        </w:rPr>
        <w:t>r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y</w:t>
      </w:r>
      <w:r>
        <w:rPr>
          <w:rFonts w:ascii="Times New Roman" w:hAnsi="Times New Roman" w:cs="Times New Roman" w:eastAsia="Times New Roman"/>
          <w:sz w:val="22"/>
          <w:szCs w:val="22"/>
          <w:spacing w:val="-2"/>
          <w:w w:val="100"/>
        </w:rPr>
        <w:t> 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</w:t>
      </w:r>
      <w:r>
        <w:rPr>
          <w:rFonts w:ascii="Times New Roman" w:hAnsi="Times New Roman" w:cs="Times New Roman" w:eastAsia="Times New Roman"/>
          <w:sz w:val="22"/>
          <w:szCs w:val="22"/>
          <w:spacing w:val="4"/>
          <w:w w:val="100"/>
        </w:rPr>
        <w:t>1</w:t>
      </w:r>
      <w:r>
        <w:rPr>
          <w:rFonts w:ascii="Times New Roman" w:hAnsi="Times New Roman" w:cs="Times New Roman" w:eastAsia="Times New Roman"/>
          <w:sz w:val="22"/>
          <w:szCs w:val="22"/>
          <w:spacing w:val="-4"/>
          <w:w w:val="100"/>
        </w:rPr>
        <w:t>-</w:t>
      </w:r>
      <w:r>
        <w:rPr>
          <w:rFonts w:ascii="Times New Roman" w:hAnsi="Times New Roman" w:cs="Times New Roman" w:eastAsia="Times New Roman"/>
          <w:sz w:val="22"/>
          <w:szCs w:val="22"/>
          <w:spacing w:val="0"/>
          <w:w w:val="100"/>
        </w:rPr>
        <w:t>2012</w:t>
      </w:r>
    </w:p>
    <w:sectPr>
      <w:pgSz w:w="12240" w:h="15840"/>
      <w:pgMar w:top="1360" w:bottom="280" w:left="134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"/>
    <w:family w:val="roman"/>
    <w:pitch w:val="variable"/>
  </w:font>
  <w:font w:name="Arial"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dcterms:created xsi:type="dcterms:W3CDTF">2012-02-03T14:17:33Z</dcterms:created>
  <dcterms:modified xsi:type="dcterms:W3CDTF">2012-02-03T14:17:33Z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2012-01-24T00:00:00Z</vt:filetime>
  </property>
  <property fmtid="{D5CDD505-2E9C-101B-9397-08002B2CF9AE}" pid="3" name="LastSaved">
    <vt:filetime>2012-02-03T00:00:00Z</vt:filetime>
  </property>
</Properties>
</file>