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79" w:after="0" w:line="240" w:lineRule="auto"/>
        <w:ind w:left="4358" w:right="4317"/>
        <w:jc w:val="center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  <w:b/>
          <w:bCs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es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0" w:after="0" w:line="252" w:lineRule="exact"/>
        <w:ind w:left="2990" w:right="2945"/>
        <w:jc w:val="center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WID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–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ep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ber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8,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2011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1" w:after="0" w:line="240" w:lineRule="auto"/>
        <w:ind w:left="4363" w:right="4322"/>
        <w:jc w:val="center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3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00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  <w:b/>
          <w:bCs/>
        </w:rPr>
        <w:t>pm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0" w:after="0" w:line="252" w:lineRule="exact"/>
        <w:ind w:left="3192" w:right="3148"/>
        <w:jc w:val="center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niv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nion,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  <w:b/>
          <w:bCs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ca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oom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12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52" w:lineRule="exact"/>
        <w:ind w:left="100" w:right="46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  <w:b/>
          <w:bCs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d,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Brown,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Buchan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nen,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</w:p>
    <w:p>
      <w:pPr>
        <w:spacing w:before="8" w:after="0" w:line="190" w:lineRule="exact"/>
        <w:jc w:val="left"/>
        <w:rPr>
          <w:sz w:val="19"/>
          <w:szCs w:val="19"/>
        </w:rPr>
      </w:pPr>
      <w:rPr/>
      <w:r>
        <w:rPr>
          <w:sz w:val="19"/>
          <w:szCs w:val="19"/>
        </w:rPr>
      </w:r>
    </w:p>
    <w:p>
      <w:pPr>
        <w:spacing w:before="0" w:after="0" w:line="240" w:lineRule="auto"/>
        <w:ind w:left="100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bsen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er</w:t>
      </w:r>
    </w:p>
    <w:p>
      <w:pPr>
        <w:spacing w:before="1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00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ues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Rock</w:t>
      </w:r>
    </w:p>
    <w:p>
      <w:pPr>
        <w:spacing w:before="1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00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3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0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0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p.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</w:p>
    <w:p>
      <w:pPr>
        <w:spacing w:before="8" w:after="0" w:line="190" w:lineRule="exact"/>
        <w:jc w:val="left"/>
        <w:rPr>
          <w:sz w:val="19"/>
          <w:szCs w:val="19"/>
        </w:rPr>
      </w:pPr>
      <w:rPr/>
      <w:r>
        <w:rPr>
          <w:sz w:val="19"/>
          <w:szCs w:val="19"/>
        </w:rPr>
      </w:r>
    </w:p>
    <w:p>
      <w:pPr>
        <w:spacing w:before="0" w:after="0" w:line="240" w:lineRule="auto"/>
        <w:ind w:left="100" w:right="72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Roc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Facu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Sen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ewed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Fac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Sen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ac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were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201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0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2011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nnu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app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nc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ab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eco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upd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nne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</w:p>
    <w:p>
      <w:pPr>
        <w:spacing w:before="0" w:after="0" w:line="252" w:lineRule="exact"/>
        <w:ind w:left="100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om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Sena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her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</w:p>
    <w:p>
      <w:pPr>
        <w:spacing w:before="1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00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14,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2011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;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</w:p>
    <w:p>
      <w:pPr>
        <w:spacing w:before="0" w:after="0" w:line="252" w:lineRule="exact"/>
        <w:ind w:left="100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ab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d.</w:t>
      </w:r>
    </w:p>
    <w:p>
      <w:pPr>
        <w:spacing w:before="4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52" w:lineRule="exact"/>
        <w:ind w:left="100" w:right="68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2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011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12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cond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each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3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00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p.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oom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</w:p>
    <w:p>
      <w:pPr>
        <w:spacing w:before="8" w:after="0" w:line="190" w:lineRule="exact"/>
        <w:jc w:val="left"/>
        <w:rPr>
          <w:sz w:val="19"/>
          <w:szCs w:val="19"/>
        </w:rPr>
      </w:pPr>
      <w:rPr/>
      <w:r>
        <w:rPr>
          <w:sz w:val="19"/>
          <w:szCs w:val="19"/>
        </w:rPr>
      </w:r>
    </w:p>
    <w:p>
      <w:pPr>
        <w:spacing w:before="0" w:after="0" w:line="239" w:lineRule="auto"/>
        <w:ind w:left="100" w:right="183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Sen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eq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boo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pose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ext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</w:p>
    <w:p>
      <w:pPr>
        <w:spacing w:before="1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00" w:right="9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ewed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adequ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ount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eq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nade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q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ance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need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ost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10,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2011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(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)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Lan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depa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not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spon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</w:p>
    <w:p>
      <w:pPr>
        <w:spacing w:before="1" w:after="0" w:line="240" w:lineRule="auto"/>
        <w:ind w:left="100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epa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ost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</w:p>
    <w:p>
      <w:pPr>
        <w:spacing w:before="1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39" w:lineRule="auto"/>
        <w:ind w:left="100" w:right="51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5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nent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nne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e,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upda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6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exa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hanan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acc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uc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we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abo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wh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on.</w:t>
      </w:r>
      <w:r>
        <w:rPr>
          <w:rFonts w:ascii="Times New Roman" w:hAnsi="Times New Roman" w:cs="Times New Roman" w:eastAsia="Times New Roman"/>
          <w:sz w:val="22"/>
          <w:szCs w:val="22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cep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show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ppo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pec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new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s.</w:t>
      </w:r>
    </w:p>
    <w:p>
      <w:pPr>
        <w:spacing w:before="1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39" w:lineRule="auto"/>
        <w:ind w:left="100" w:right="83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udent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opo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5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abo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Hon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pos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Su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ade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depa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ca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pus,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6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</w:p>
    <w:p>
      <w:pPr>
        <w:jc w:val="left"/>
        <w:spacing w:after="0"/>
        <w:sectPr>
          <w:type w:val="continuous"/>
          <w:pgSz w:w="12240" w:h="15840"/>
          <w:pgMar w:top="1360" w:bottom="280" w:left="1340" w:right="1360"/>
        </w:sectPr>
      </w:pPr>
      <w:rPr/>
    </w:p>
    <w:p>
      <w:pPr>
        <w:spacing w:before="74" w:after="0" w:line="239" w:lineRule="auto"/>
        <w:ind w:left="100" w:right="45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z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wor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she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ound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would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eq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ect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10,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2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0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11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</w:p>
    <w:p>
      <w:pPr>
        <w:spacing w:before="1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00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4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00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p.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ext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Thu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ob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13,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2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0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11</w:t>
      </w:r>
    </w:p>
    <w:p>
      <w:pPr>
        <w:spacing w:before="1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00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sub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ed,</w:t>
      </w:r>
    </w:p>
    <w:p>
      <w:pPr>
        <w:spacing w:before="0" w:after="0" w:line="252" w:lineRule="exact"/>
        <w:ind w:left="100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Sec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201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1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2012</w:t>
      </w:r>
    </w:p>
    <w:sectPr>
      <w:pgSz w:w="12240" w:h="15840"/>
      <w:pgMar w:top="1360" w:bottom="280" w:left="1340" w:right="1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charset w:val="0"/>
    <w:family w:val="roman"/>
    <w:pitch w:val="variable"/>
  </w:font>
  <w:font w:name="Arial"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Kristine M Kelly</dc:creator>
  <dcterms:created xsi:type="dcterms:W3CDTF">2012-02-03T14:15:58Z</dcterms:created>
  <dcterms:modified xsi:type="dcterms:W3CDTF">2012-02-03T14:15:58Z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2011-10-13T00:00:00Z</vt:filetime>
  </property>
  <property fmtid="{D5CDD505-2E9C-101B-9397-08002B2CF9AE}" pid="3" name="LastSaved">
    <vt:filetime>2012-02-03T00:00:00Z</vt:filetime>
  </property>
</Properties>
</file>